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6A77" w:rsidRPr="004C6BF5" w:rsidRDefault="00E66A77" w:rsidP="00673C30">
      <w:pPr>
        <w:spacing w:after="0" w:line="240" w:lineRule="auto"/>
        <w:jc w:val="center"/>
        <w:rPr>
          <w:rFonts w:ascii="Times New Roman" w:hAnsi="Times New Roman"/>
          <w:b/>
          <w:color w:val="C00000"/>
          <w:sz w:val="28"/>
          <w:szCs w:val="28"/>
          <w:u w:val="single"/>
        </w:rPr>
      </w:pPr>
      <w:r w:rsidRPr="004C6BF5">
        <w:rPr>
          <w:rFonts w:ascii="Times New Roman" w:hAnsi="Times New Roman"/>
          <w:b/>
          <w:color w:val="C00000"/>
          <w:sz w:val="28"/>
          <w:szCs w:val="28"/>
          <w:u w:val="single"/>
        </w:rPr>
        <w:t>МБУДО «Детск</w:t>
      </w:r>
      <w:r>
        <w:rPr>
          <w:rFonts w:ascii="Times New Roman" w:hAnsi="Times New Roman"/>
          <w:b/>
          <w:color w:val="C00000"/>
          <w:sz w:val="28"/>
          <w:szCs w:val="28"/>
          <w:u w:val="single"/>
        </w:rPr>
        <w:t>ая школа искусств им. М.А. Бала</w:t>
      </w:r>
      <w:r w:rsidRPr="004C6BF5">
        <w:rPr>
          <w:rFonts w:ascii="Times New Roman" w:hAnsi="Times New Roman"/>
          <w:b/>
          <w:color w:val="C00000"/>
          <w:sz w:val="28"/>
          <w:szCs w:val="28"/>
          <w:u w:val="single"/>
        </w:rPr>
        <w:t>к</w:t>
      </w:r>
      <w:r>
        <w:rPr>
          <w:rFonts w:ascii="Times New Roman" w:hAnsi="Times New Roman"/>
          <w:b/>
          <w:color w:val="C00000"/>
          <w:sz w:val="28"/>
          <w:szCs w:val="28"/>
          <w:u w:val="single"/>
        </w:rPr>
        <w:t>и</w:t>
      </w:r>
      <w:r w:rsidRPr="004C6BF5">
        <w:rPr>
          <w:rFonts w:ascii="Times New Roman" w:hAnsi="Times New Roman"/>
          <w:b/>
          <w:color w:val="C00000"/>
          <w:sz w:val="28"/>
          <w:szCs w:val="28"/>
          <w:u w:val="single"/>
        </w:rPr>
        <w:t>рева» г. Казани</w:t>
      </w:r>
    </w:p>
    <w:p w:rsidR="00E66A77" w:rsidRPr="004C6BF5" w:rsidRDefault="00E66A77" w:rsidP="00CE06ED">
      <w:pPr>
        <w:spacing w:after="0" w:line="240" w:lineRule="auto"/>
        <w:ind w:left="-284"/>
        <w:jc w:val="center"/>
        <w:rPr>
          <w:rFonts w:ascii="Times New Roman" w:hAnsi="Times New Roman"/>
          <w:b/>
          <w:color w:val="C00000"/>
          <w:sz w:val="28"/>
          <w:szCs w:val="28"/>
          <w:u w:val="single"/>
        </w:rPr>
      </w:pPr>
      <w:r w:rsidRPr="004C6BF5">
        <w:rPr>
          <w:rFonts w:ascii="Times New Roman" w:hAnsi="Times New Roman"/>
          <w:b/>
          <w:color w:val="C00000"/>
          <w:sz w:val="28"/>
          <w:szCs w:val="28"/>
          <w:u w:val="single"/>
        </w:rPr>
        <w:t xml:space="preserve">Требования на вступительных испытаниях </w:t>
      </w:r>
      <w:r>
        <w:rPr>
          <w:rFonts w:ascii="Times New Roman" w:hAnsi="Times New Roman"/>
          <w:b/>
          <w:color w:val="C00000"/>
          <w:sz w:val="28"/>
          <w:szCs w:val="28"/>
          <w:u w:val="single"/>
        </w:rPr>
        <w:t>с</w:t>
      </w:r>
      <w:r w:rsidRPr="004C6BF5">
        <w:rPr>
          <w:rFonts w:ascii="Times New Roman" w:hAnsi="Times New Roman"/>
          <w:b/>
          <w:color w:val="C00000"/>
          <w:sz w:val="28"/>
          <w:szCs w:val="28"/>
          <w:u w:val="single"/>
        </w:rPr>
        <w:t xml:space="preserve"> 27-29 мая 2024</w:t>
      </w:r>
      <w:r>
        <w:rPr>
          <w:rFonts w:ascii="Times New Roman" w:hAnsi="Times New Roman"/>
          <w:b/>
          <w:color w:val="C00000"/>
          <w:sz w:val="28"/>
          <w:szCs w:val="28"/>
          <w:u w:val="single"/>
        </w:rPr>
        <w:t xml:space="preserve"> года</w:t>
      </w:r>
      <w:r>
        <w:rPr>
          <w:rFonts w:ascii="Times New Roman" w:hAnsi="Times New Roman"/>
          <w:b/>
          <w:color w:val="C00000"/>
          <w:sz w:val="28"/>
          <w:szCs w:val="28"/>
          <w:u w:val="single"/>
        </w:rPr>
        <w:br/>
      </w:r>
      <w:r w:rsidRPr="004C6BF5">
        <w:rPr>
          <w:rFonts w:ascii="Times New Roman" w:hAnsi="Times New Roman"/>
          <w:b/>
          <w:color w:val="C00000"/>
          <w:sz w:val="28"/>
          <w:szCs w:val="28"/>
          <w:u w:val="single"/>
        </w:rPr>
        <w:t>по направлениям «Музыка», «Танец», «Театр»</w:t>
      </w:r>
    </w:p>
    <w:tbl>
      <w:tblPr>
        <w:tblpPr w:leftFromText="180" w:rightFromText="180" w:vertAnchor="text" w:horzAnchor="margin" w:tblpX="-856" w:tblpY="397"/>
        <w:tblW w:w="103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256"/>
        <w:gridCol w:w="7087"/>
      </w:tblGrid>
      <w:tr w:rsidR="00E66A77" w:rsidRPr="004C6BF5" w:rsidTr="00F07A4E">
        <w:trPr>
          <w:trHeight w:val="410"/>
        </w:trPr>
        <w:tc>
          <w:tcPr>
            <w:tcW w:w="3256" w:type="dxa"/>
            <w:vAlign w:val="center"/>
          </w:tcPr>
          <w:p w:rsidR="00E66A77" w:rsidRPr="004C6BF5" w:rsidRDefault="00E66A77" w:rsidP="00F07A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BF5">
              <w:rPr>
                <w:rFonts w:ascii="Times New Roman" w:hAnsi="Times New Roman"/>
                <w:b/>
                <w:sz w:val="28"/>
                <w:szCs w:val="28"/>
              </w:rPr>
              <w:t>Направление</w:t>
            </w:r>
          </w:p>
        </w:tc>
        <w:tc>
          <w:tcPr>
            <w:tcW w:w="7087" w:type="dxa"/>
            <w:vAlign w:val="center"/>
          </w:tcPr>
          <w:p w:rsidR="00E66A77" w:rsidRPr="004C6BF5" w:rsidRDefault="00E66A77" w:rsidP="00F07A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BF5">
              <w:rPr>
                <w:rFonts w:ascii="Times New Roman" w:hAnsi="Times New Roman"/>
                <w:b/>
                <w:sz w:val="28"/>
                <w:szCs w:val="28"/>
              </w:rPr>
              <w:t>Требования</w:t>
            </w:r>
          </w:p>
        </w:tc>
      </w:tr>
      <w:tr w:rsidR="00E66A77" w:rsidRPr="004C6BF5" w:rsidTr="00F07A4E">
        <w:trPr>
          <w:trHeight w:val="850"/>
        </w:trPr>
        <w:tc>
          <w:tcPr>
            <w:tcW w:w="3256" w:type="dxa"/>
          </w:tcPr>
          <w:p w:rsidR="00E66A77" w:rsidRPr="004C6BF5" w:rsidRDefault="00E66A77" w:rsidP="00F07A4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C00000"/>
                <w:sz w:val="28"/>
                <w:szCs w:val="28"/>
              </w:rPr>
            </w:pPr>
            <w:r w:rsidRPr="004C6BF5">
              <w:rPr>
                <w:rFonts w:ascii="Times New Roman" w:hAnsi="Times New Roman"/>
                <w:b/>
                <w:color w:val="C00000"/>
                <w:sz w:val="28"/>
                <w:szCs w:val="28"/>
              </w:rPr>
              <w:t>Музыкальное искусство</w:t>
            </w:r>
          </w:p>
        </w:tc>
        <w:tc>
          <w:tcPr>
            <w:tcW w:w="7087" w:type="dxa"/>
            <w:vAlign w:val="center"/>
          </w:tcPr>
          <w:p w:rsidR="00E66A77" w:rsidRPr="004C6BF5" w:rsidRDefault="00E66A77" w:rsidP="00F07A4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44"/>
              <w:rPr>
                <w:rFonts w:ascii="Times New Roman" w:hAnsi="Times New Roman"/>
                <w:sz w:val="28"/>
                <w:szCs w:val="28"/>
              </w:rPr>
            </w:pPr>
            <w:r w:rsidRPr="004C6BF5">
              <w:rPr>
                <w:rFonts w:ascii="Times New Roman" w:hAnsi="Times New Roman"/>
                <w:sz w:val="28"/>
                <w:szCs w:val="28"/>
              </w:rPr>
              <w:t>ИСПОЛНИТЬ ЛЮБУЮ ПЕСНЮ, ДОСТАТОЧНО ОДНОГО КУПЛЕТА</w:t>
            </w:r>
          </w:p>
          <w:p w:rsidR="00E66A77" w:rsidRPr="004C6BF5" w:rsidRDefault="00E66A77" w:rsidP="00F07A4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44"/>
              <w:rPr>
                <w:rFonts w:ascii="Times New Roman" w:hAnsi="Times New Roman"/>
                <w:sz w:val="28"/>
                <w:szCs w:val="28"/>
              </w:rPr>
            </w:pPr>
            <w:r w:rsidRPr="004C6BF5">
              <w:rPr>
                <w:rFonts w:ascii="Times New Roman" w:hAnsi="Times New Roman"/>
                <w:sz w:val="28"/>
                <w:szCs w:val="28"/>
              </w:rPr>
              <w:t>ПРОЧТЕНИЕ ОДНОГО СТИШКА</w:t>
            </w:r>
          </w:p>
          <w:p w:rsidR="00E66A77" w:rsidRPr="004C6BF5" w:rsidRDefault="00E66A77" w:rsidP="00F07A4E">
            <w:pPr>
              <w:spacing w:after="0" w:line="240" w:lineRule="auto"/>
              <w:rPr>
                <w:rFonts w:ascii="Times New Roman" w:hAnsi="Times New Roman"/>
                <w:b/>
                <w:color w:val="C00000"/>
                <w:sz w:val="28"/>
                <w:szCs w:val="28"/>
                <w:u w:val="single"/>
              </w:rPr>
            </w:pPr>
            <w:r w:rsidRPr="004C6BF5">
              <w:rPr>
                <w:rFonts w:ascii="Times New Roman" w:hAnsi="Times New Roman"/>
                <w:b/>
                <w:color w:val="C00000"/>
                <w:sz w:val="28"/>
                <w:szCs w:val="28"/>
                <w:u w:val="single"/>
              </w:rPr>
              <w:t>Оцениваются:</w:t>
            </w:r>
          </w:p>
          <w:p w:rsidR="00E66A77" w:rsidRPr="004C6BF5" w:rsidRDefault="00E66A77" w:rsidP="00F07A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6BF5">
              <w:rPr>
                <w:rFonts w:ascii="Times New Roman" w:hAnsi="Times New Roman"/>
                <w:sz w:val="28"/>
                <w:szCs w:val="28"/>
              </w:rPr>
              <w:t>- чистота интонации в исполняемой песне;</w:t>
            </w:r>
          </w:p>
          <w:p w:rsidR="00E66A77" w:rsidRPr="004C6BF5" w:rsidRDefault="00E66A77" w:rsidP="00F07A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6BF5">
              <w:rPr>
                <w:rFonts w:ascii="Times New Roman" w:hAnsi="Times New Roman"/>
                <w:sz w:val="28"/>
                <w:szCs w:val="28"/>
              </w:rPr>
              <w:t>- музыкально-слуховые данные;</w:t>
            </w:r>
          </w:p>
          <w:p w:rsidR="00E66A77" w:rsidRPr="004C6BF5" w:rsidRDefault="00E66A77" w:rsidP="00F07A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6BF5">
              <w:rPr>
                <w:rFonts w:ascii="Times New Roman" w:hAnsi="Times New Roman"/>
                <w:sz w:val="28"/>
                <w:szCs w:val="28"/>
              </w:rPr>
              <w:t>- чувство ритма;</w:t>
            </w:r>
          </w:p>
          <w:p w:rsidR="00E66A77" w:rsidRPr="004C6BF5" w:rsidRDefault="00E66A77" w:rsidP="00F07A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6BF5">
              <w:rPr>
                <w:rFonts w:ascii="Times New Roman" w:hAnsi="Times New Roman"/>
                <w:sz w:val="28"/>
                <w:szCs w:val="28"/>
              </w:rPr>
              <w:t>- музыкальная память;</w:t>
            </w:r>
          </w:p>
          <w:p w:rsidR="00E66A77" w:rsidRPr="004C6BF5" w:rsidRDefault="00E66A77" w:rsidP="00F07A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6BF5">
              <w:rPr>
                <w:rFonts w:ascii="Times New Roman" w:hAnsi="Times New Roman"/>
                <w:sz w:val="28"/>
                <w:szCs w:val="28"/>
              </w:rPr>
              <w:t>- выразительность, артистичность.</w:t>
            </w:r>
          </w:p>
        </w:tc>
      </w:tr>
      <w:tr w:rsidR="00E66A77" w:rsidRPr="004C6BF5" w:rsidTr="00F07A4E">
        <w:trPr>
          <w:trHeight w:val="850"/>
        </w:trPr>
        <w:tc>
          <w:tcPr>
            <w:tcW w:w="3256" w:type="dxa"/>
          </w:tcPr>
          <w:p w:rsidR="00E66A77" w:rsidRPr="004C6BF5" w:rsidRDefault="00E66A77" w:rsidP="00F07A4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C00000"/>
                <w:sz w:val="28"/>
                <w:szCs w:val="28"/>
              </w:rPr>
            </w:pPr>
            <w:r w:rsidRPr="004C6BF5">
              <w:rPr>
                <w:rFonts w:ascii="Times New Roman" w:hAnsi="Times New Roman"/>
                <w:b/>
                <w:color w:val="C00000"/>
                <w:sz w:val="28"/>
                <w:szCs w:val="28"/>
              </w:rPr>
              <w:t>Хореографическое искусство</w:t>
            </w:r>
          </w:p>
        </w:tc>
        <w:tc>
          <w:tcPr>
            <w:tcW w:w="7087" w:type="dxa"/>
            <w:vAlign w:val="center"/>
          </w:tcPr>
          <w:p w:rsidR="00E66A77" w:rsidRPr="004C6BF5" w:rsidRDefault="00E66A77" w:rsidP="00F07A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6BF5">
              <w:rPr>
                <w:rFonts w:ascii="Times New Roman" w:hAnsi="Times New Roman"/>
                <w:sz w:val="28"/>
                <w:szCs w:val="28"/>
              </w:rPr>
              <w:t>ПРИВЕТСТВУЕТСЯ ПОДГОТОВКА ЭТЮДА/ТАНЦА</w:t>
            </w:r>
          </w:p>
          <w:p w:rsidR="00E66A77" w:rsidRPr="004C6BF5" w:rsidRDefault="00E66A77" w:rsidP="00F07A4E">
            <w:pPr>
              <w:spacing w:after="0" w:line="240" w:lineRule="auto"/>
              <w:rPr>
                <w:rFonts w:ascii="Times New Roman" w:hAnsi="Times New Roman"/>
                <w:b/>
                <w:color w:val="C00000"/>
                <w:sz w:val="28"/>
                <w:szCs w:val="28"/>
                <w:u w:val="single"/>
              </w:rPr>
            </w:pPr>
            <w:r w:rsidRPr="004C6BF5">
              <w:rPr>
                <w:rFonts w:ascii="Times New Roman" w:hAnsi="Times New Roman"/>
                <w:b/>
                <w:color w:val="C00000"/>
                <w:sz w:val="28"/>
                <w:szCs w:val="28"/>
                <w:u w:val="single"/>
              </w:rPr>
              <w:t>Оцениваются:</w:t>
            </w:r>
          </w:p>
          <w:p w:rsidR="00E66A77" w:rsidRPr="004C6BF5" w:rsidRDefault="00E66A77" w:rsidP="00F07A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6BF5">
              <w:rPr>
                <w:rFonts w:ascii="Times New Roman" w:hAnsi="Times New Roman"/>
                <w:sz w:val="28"/>
                <w:szCs w:val="28"/>
              </w:rPr>
              <w:t>- физические данные учащегося;</w:t>
            </w:r>
          </w:p>
          <w:p w:rsidR="00E66A77" w:rsidRPr="004C6BF5" w:rsidRDefault="00E66A77" w:rsidP="00F07A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6BF5">
              <w:rPr>
                <w:rFonts w:ascii="Times New Roman" w:hAnsi="Times New Roman"/>
                <w:sz w:val="28"/>
                <w:szCs w:val="28"/>
              </w:rPr>
              <w:t>- выворотность ног, подъем стоп;</w:t>
            </w:r>
          </w:p>
          <w:p w:rsidR="00E66A77" w:rsidRPr="004C6BF5" w:rsidRDefault="00E66A77" w:rsidP="00F07A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6BF5">
              <w:rPr>
                <w:rFonts w:ascii="Times New Roman" w:hAnsi="Times New Roman"/>
                <w:sz w:val="28"/>
                <w:szCs w:val="28"/>
              </w:rPr>
              <w:t>- музыкально-ритмическая координация;</w:t>
            </w:r>
          </w:p>
          <w:p w:rsidR="00E66A77" w:rsidRPr="004C6BF5" w:rsidRDefault="00E66A77" w:rsidP="00F07A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6BF5">
              <w:rPr>
                <w:rFonts w:ascii="Times New Roman" w:hAnsi="Times New Roman"/>
                <w:sz w:val="28"/>
                <w:szCs w:val="28"/>
              </w:rPr>
              <w:t>- растяжка;</w:t>
            </w:r>
          </w:p>
          <w:p w:rsidR="00E66A77" w:rsidRPr="004C6BF5" w:rsidRDefault="00E66A77" w:rsidP="00F07A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6BF5">
              <w:rPr>
                <w:rFonts w:ascii="Times New Roman" w:hAnsi="Times New Roman"/>
                <w:sz w:val="28"/>
                <w:szCs w:val="28"/>
              </w:rPr>
              <w:t>- прыгучесть;</w:t>
            </w:r>
          </w:p>
          <w:p w:rsidR="00E66A77" w:rsidRPr="004C6BF5" w:rsidRDefault="00E66A77" w:rsidP="00F07A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6BF5">
              <w:rPr>
                <w:rFonts w:ascii="Times New Roman" w:hAnsi="Times New Roman"/>
                <w:sz w:val="28"/>
                <w:szCs w:val="28"/>
              </w:rPr>
              <w:t>- фактура.</w:t>
            </w:r>
          </w:p>
          <w:p w:rsidR="00E66A77" w:rsidRPr="004C6BF5" w:rsidRDefault="00E66A77" w:rsidP="00F07A4E">
            <w:pPr>
              <w:spacing w:after="0" w:line="240" w:lineRule="auto"/>
              <w:rPr>
                <w:rFonts w:ascii="Times New Roman" w:hAnsi="Times New Roman"/>
                <w:b/>
                <w:color w:val="C00000"/>
                <w:sz w:val="28"/>
                <w:szCs w:val="28"/>
              </w:rPr>
            </w:pPr>
            <w:r w:rsidRPr="004C6BF5">
              <w:rPr>
                <w:rFonts w:ascii="Times New Roman" w:hAnsi="Times New Roman"/>
                <w:b/>
                <w:color w:val="C00000"/>
                <w:sz w:val="28"/>
                <w:szCs w:val="28"/>
              </w:rPr>
              <w:t>Форма одежды: спортивная, сменная удобная обувь (чешки).</w:t>
            </w:r>
          </w:p>
        </w:tc>
      </w:tr>
      <w:tr w:rsidR="00E66A77" w:rsidRPr="004C6BF5" w:rsidTr="00F07A4E">
        <w:trPr>
          <w:trHeight w:val="850"/>
        </w:trPr>
        <w:tc>
          <w:tcPr>
            <w:tcW w:w="3256" w:type="dxa"/>
            <w:tcBorders>
              <w:bottom w:val="single" w:sz="4" w:space="0" w:color="auto"/>
            </w:tcBorders>
          </w:tcPr>
          <w:p w:rsidR="00E66A77" w:rsidRPr="004C6BF5" w:rsidRDefault="00E66A77" w:rsidP="00F07A4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C00000"/>
                <w:sz w:val="28"/>
                <w:szCs w:val="28"/>
              </w:rPr>
            </w:pPr>
            <w:r w:rsidRPr="004C6BF5">
              <w:rPr>
                <w:rFonts w:ascii="Times New Roman" w:hAnsi="Times New Roman"/>
                <w:b/>
                <w:color w:val="C00000"/>
                <w:sz w:val="28"/>
                <w:szCs w:val="28"/>
              </w:rPr>
              <w:t>Театральное искусство</w:t>
            </w:r>
          </w:p>
        </w:tc>
        <w:tc>
          <w:tcPr>
            <w:tcW w:w="7087" w:type="dxa"/>
            <w:tcBorders>
              <w:bottom w:val="single" w:sz="4" w:space="0" w:color="auto"/>
            </w:tcBorders>
            <w:vAlign w:val="center"/>
          </w:tcPr>
          <w:p w:rsidR="00E66A77" w:rsidRPr="004C6BF5" w:rsidRDefault="00E66A77" w:rsidP="00F07A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4C6BF5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ИСПОЛНЕНИЕ НАИЗУСТЬ ЛИТЕРАТУРНОГО ПРОИЗВЕДЕНИЯ (СТИХОТВОРЕНИЕ, БАСНЯ ИЛИ ПРОЗА)</w:t>
            </w:r>
          </w:p>
          <w:p w:rsidR="00E66A77" w:rsidRPr="004C6BF5" w:rsidRDefault="00E66A77" w:rsidP="00F07A4E">
            <w:pPr>
              <w:spacing w:after="0" w:line="240" w:lineRule="auto"/>
              <w:rPr>
                <w:rFonts w:ascii="Times New Roman" w:hAnsi="Times New Roman"/>
                <w:b/>
                <w:color w:val="C00000"/>
                <w:sz w:val="28"/>
                <w:szCs w:val="28"/>
                <w:u w:val="single"/>
                <w:shd w:val="clear" w:color="auto" w:fill="FFFFFF"/>
              </w:rPr>
            </w:pPr>
            <w:r w:rsidRPr="004C6BF5">
              <w:rPr>
                <w:rFonts w:ascii="Times New Roman" w:hAnsi="Times New Roman"/>
                <w:b/>
                <w:color w:val="C00000"/>
                <w:sz w:val="28"/>
                <w:szCs w:val="28"/>
                <w:u w:val="single"/>
                <w:shd w:val="clear" w:color="auto" w:fill="FFFFFF"/>
              </w:rPr>
              <w:t>Оценивается:</w:t>
            </w:r>
          </w:p>
          <w:p w:rsidR="00E66A77" w:rsidRPr="004C6BF5" w:rsidRDefault="00E66A77" w:rsidP="00F07A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4C6BF5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- выразительность и артистичность;</w:t>
            </w:r>
          </w:p>
          <w:p w:rsidR="00E66A77" w:rsidRPr="004C6BF5" w:rsidRDefault="00E66A77" w:rsidP="00F07A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4C6BF5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- голос, культура речи.</w:t>
            </w:r>
          </w:p>
          <w:p w:rsidR="00E66A77" w:rsidRPr="004C6BF5" w:rsidRDefault="00E66A77" w:rsidP="00F07A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6BF5">
              <w:rPr>
                <w:rFonts w:ascii="Times New Roman" w:hAnsi="Times New Roman"/>
                <w:b/>
                <w:color w:val="C00000"/>
                <w:sz w:val="28"/>
                <w:szCs w:val="28"/>
              </w:rPr>
              <w:t>Форма одежды: спортивная, сменная удобная обувь</w:t>
            </w:r>
            <w:r>
              <w:rPr>
                <w:rFonts w:ascii="Times New Roman" w:hAnsi="Times New Roman"/>
                <w:b/>
                <w:color w:val="C00000"/>
                <w:sz w:val="28"/>
                <w:szCs w:val="28"/>
              </w:rPr>
              <w:t xml:space="preserve"> </w:t>
            </w:r>
            <w:r w:rsidRPr="004C6BF5">
              <w:rPr>
                <w:rFonts w:ascii="Times New Roman" w:hAnsi="Times New Roman"/>
                <w:b/>
                <w:color w:val="C00000"/>
                <w:sz w:val="28"/>
                <w:szCs w:val="28"/>
              </w:rPr>
              <w:t>(чешки).</w:t>
            </w:r>
          </w:p>
        </w:tc>
      </w:tr>
    </w:tbl>
    <w:p w:rsidR="00E66A77" w:rsidRPr="004C6BF5" w:rsidRDefault="00E66A77" w:rsidP="00EA153B">
      <w:pPr>
        <w:spacing w:after="0"/>
        <w:rPr>
          <w:sz w:val="28"/>
          <w:szCs w:val="28"/>
        </w:rPr>
      </w:pPr>
    </w:p>
    <w:sectPr w:rsidR="00E66A77" w:rsidRPr="004C6BF5" w:rsidSect="00EA153B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33C85"/>
    <w:multiLevelType w:val="hybridMultilevel"/>
    <w:tmpl w:val="2132C0B0"/>
    <w:lvl w:ilvl="0" w:tplc="60807D7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754C4685"/>
    <w:multiLevelType w:val="hybridMultilevel"/>
    <w:tmpl w:val="9FA02F9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00B07"/>
    <w:rsid w:val="00097127"/>
    <w:rsid w:val="0014498E"/>
    <w:rsid w:val="00300DC4"/>
    <w:rsid w:val="003233D3"/>
    <w:rsid w:val="00422769"/>
    <w:rsid w:val="0047279B"/>
    <w:rsid w:val="004C6BF5"/>
    <w:rsid w:val="004F38E9"/>
    <w:rsid w:val="0055146C"/>
    <w:rsid w:val="00673C30"/>
    <w:rsid w:val="0077683C"/>
    <w:rsid w:val="008354A4"/>
    <w:rsid w:val="00893FEA"/>
    <w:rsid w:val="0092172C"/>
    <w:rsid w:val="00B00B07"/>
    <w:rsid w:val="00B2744E"/>
    <w:rsid w:val="00B91EF5"/>
    <w:rsid w:val="00C23D1C"/>
    <w:rsid w:val="00C8069C"/>
    <w:rsid w:val="00CE06ED"/>
    <w:rsid w:val="00D22F15"/>
    <w:rsid w:val="00D25A5F"/>
    <w:rsid w:val="00E013A8"/>
    <w:rsid w:val="00E11F47"/>
    <w:rsid w:val="00E66A77"/>
    <w:rsid w:val="00EA153B"/>
    <w:rsid w:val="00F07A4E"/>
    <w:rsid w:val="00F52882"/>
    <w:rsid w:val="00F57059"/>
    <w:rsid w:val="00F57C9D"/>
    <w:rsid w:val="00F623C8"/>
    <w:rsid w:val="00F77995"/>
    <w:rsid w:val="00FC2150"/>
    <w:rsid w:val="00FE7E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7059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B00B07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C8069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49</TotalTime>
  <Pages>1</Pages>
  <Words>141</Words>
  <Characters>809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EMachines</cp:lastModifiedBy>
  <cp:revision>10</cp:revision>
  <cp:lastPrinted>2023-08-15T15:11:00Z</cp:lastPrinted>
  <dcterms:created xsi:type="dcterms:W3CDTF">2022-04-10T17:28:00Z</dcterms:created>
  <dcterms:modified xsi:type="dcterms:W3CDTF">2024-04-28T17:27:00Z</dcterms:modified>
</cp:coreProperties>
</file>